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3C" w:rsidRPr="0079202D" w:rsidRDefault="002B133C" w:rsidP="00426FB3">
      <w:pPr>
        <w:pStyle w:val="Heading2"/>
        <w:tabs>
          <w:tab w:val="center" w:pos="4748"/>
          <w:tab w:val="center" w:pos="4988"/>
          <w:tab w:val="center" w:pos="5078"/>
          <w:tab w:val="center" w:pos="5129"/>
          <w:tab w:val="left" w:pos="8535"/>
          <w:tab w:val="left" w:pos="8610"/>
          <w:tab w:val="left" w:pos="8700"/>
          <w:tab w:val="left" w:pos="9000"/>
        </w:tabs>
        <w:spacing w:before="0" w:after="0"/>
        <w:jc w:val="center"/>
        <w:rPr>
          <w:rFonts w:ascii="Times New Roman" w:hAnsi="Times New Roman"/>
          <w:b w:val="0"/>
          <w:i w:val="0"/>
        </w:rPr>
      </w:pPr>
      <w:r w:rsidRPr="0079202D">
        <w:rPr>
          <w:rFonts w:ascii="Times New Roman" w:hAnsi="Times New Roman"/>
          <w:b w:val="0"/>
          <w:i w:val="0"/>
        </w:rPr>
        <w:t>Российская    Федерация</w:t>
      </w:r>
    </w:p>
    <w:p w:rsidR="002B133C" w:rsidRPr="0079202D" w:rsidRDefault="002B133C" w:rsidP="00426FB3">
      <w:pPr>
        <w:pStyle w:val="Heading3"/>
        <w:spacing w:before="0" w:after="0"/>
        <w:ind w:left="142" w:right="57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9202D">
        <w:rPr>
          <w:rFonts w:ascii="Times New Roman" w:hAnsi="Times New Roman"/>
          <w:b w:val="0"/>
          <w:bCs w:val="0"/>
          <w:sz w:val="28"/>
          <w:szCs w:val="28"/>
        </w:rPr>
        <w:t>АДМИНИСТРАЦИЯ ПОСЕЛКА РАМАСУХА</w:t>
      </w:r>
    </w:p>
    <w:p w:rsidR="002B133C" w:rsidRPr="0079202D" w:rsidRDefault="002B133C" w:rsidP="00426FB3">
      <w:pPr>
        <w:pStyle w:val="Heading3"/>
        <w:spacing w:before="0" w:after="0"/>
        <w:ind w:left="142" w:right="57"/>
        <w:jc w:val="center"/>
        <w:rPr>
          <w:bCs w:val="0"/>
          <w:sz w:val="28"/>
          <w:szCs w:val="28"/>
        </w:rPr>
      </w:pPr>
      <w:r w:rsidRPr="0079202D">
        <w:rPr>
          <w:rFonts w:ascii="Times New Roman" w:hAnsi="Times New Roman"/>
          <w:b w:val="0"/>
          <w:bCs w:val="0"/>
          <w:sz w:val="28"/>
          <w:szCs w:val="28"/>
        </w:rPr>
        <w:t>ПОЧЕПСКОГО РАЙОНА</w:t>
      </w:r>
      <w:r w:rsidRPr="0079202D">
        <w:rPr>
          <w:rFonts w:ascii="Times New Roman" w:hAnsi="Times New Roman"/>
          <w:b w:val="0"/>
          <w:sz w:val="28"/>
          <w:szCs w:val="28"/>
        </w:rPr>
        <w:t>БРЯНСКОЙ ОБЛАСТИ</w:t>
      </w:r>
    </w:p>
    <w:p w:rsidR="002B133C" w:rsidRPr="0079202D" w:rsidRDefault="002B133C" w:rsidP="00426FB3">
      <w:pPr>
        <w:pStyle w:val="Heading4"/>
        <w:rPr>
          <w:b w:val="0"/>
          <w:bCs/>
          <w:sz w:val="28"/>
          <w:szCs w:val="28"/>
        </w:rPr>
      </w:pPr>
    </w:p>
    <w:p w:rsidR="002B133C" w:rsidRPr="0079202D" w:rsidRDefault="002B133C" w:rsidP="00426FB3">
      <w:pPr>
        <w:pStyle w:val="Heading4"/>
        <w:rPr>
          <w:b w:val="0"/>
          <w:bCs/>
          <w:sz w:val="28"/>
          <w:szCs w:val="28"/>
        </w:rPr>
      </w:pPr>
      <w:r w:rsidRPr="0079202D">
        <w:rPr>
          <w:b w:val="0"/>
          <w:bCs/>
          <w:sz w:val="28"/>
          <w:szCs w:val="28"/>
        </w:rPr>
        <w:t>П О С Т А Н О В Л Е Н И Е</w:t>
      </w:r>
    </w:p>
    <w:p w:rsidR="002B133C" w:rsidRPr="0079202D" w:rsidRDefault="002B133C" w:rsidP="00426FB3">
      <w:pPr>
        <w:jc w:val="center"/>
        <w:rPr>
          <w:sz w:val="28"/>
          <w:szCs w:val="28"/>
        </w:rPr>
      </w:pPr>
    </w:p>
    <w:p w:rsidR="002B133C" w:rsidRPr="0079202D" w:rsidRDefault="002B133C" w:rsidP="00426FB3">
      <w:pPr>
        <w:ind w:left="284" w:hanging="284"/>
        <w:rPr>
          <w:sz w:val="28"/>
          <w:szCs w:val="28"/>
        </w:rPr>
      </w:pPr>
    </w:p>
    <w:p w:rsidR="002B133C" w:rsidRPr="0079202D" w:rsidRDefault="002B133C" w:rsidP="00426FB3">
      <w:pPr>
        <w:rPr>
          <w:sz w:val="28"/>
          <w:szCs w:val="28"/>
        </w:rPr>
      </w:pPr>
      <w:r w:rsidRPr="0079202D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16</w:t>
      </w:r>
      <w:r w:rsidRPr="0079202D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79202D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24 г"/>
        </w:smartTagPr>
        <w:r w:rsidRPr="0079202D">
          <w:rPr>
            <w:sz w:val="28"/>
            <w:szCs w:val="28"/>
          </w:rPr>
          <w:t>202</w:t>
        </w:r>
        <w:r>
          <w:rPr>
            <w:sz w:val="28"/>
            <w:szCs w:val="28"/>
          </w:rPr>
          <w:t>4</w:t>
        </w:r>
        <w:r w:rsidRPr="0079202D">
          <w:rPr>
            <w:sz w:val="28"/>
            <w:szCs w:val="28"/>
          </w:rPr>
          <w:t xml:space="preserve"> г</w:t>
        </w:r>
      </w:smartTag>
      <w:r w:rsidRPr="0079202D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79202D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6</w:t>
      </w:r>
    </w:p>
    <w:p w:rsidR="002B133C" w:rsidRPr="0079202D" w:rsidRDefault="002B133C" w:rsidP="00426FB3">
      <w:pPr>
        <w:rPr>
          <w:sz w:val="28"/>
          <w:szCs w:val="28"/>
        </w:rPr>
      </w:pPr>
      <w:r w:rsidRPr="0079202D">
        <w:rPr>
          <w:sz w:val="28"/>
          <w:szCs w:val="28"/>
        </w:rPr>
        <w:t xml:space="preserve">       пос. Рамасуха</w:t>
      </w:r>
    </w:p>
    <w:p w:rsidR="002B133C" w:rsidRPr="0079202D" w:rsidRDefault="002B133C" w:rsidP="00426FB3">
      <w:pPr>
        <w:pStyle w:val="BodyText3"/>
        <w:rPr>
          <w:sz w:val="28"/>
          <w:szCs w:val="28"/>
        </w:rPr>
      </w:pP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  <w:r w:rsidRPr="0079202D">
        <w:rPr>
          <w:sz w:val="28"/>
          <w:szCs w:val="28"/>
        </w:rPr>
        <w:t>О предоставлении земельного участка</w:t>
      </w: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  <w:r w:rsidRPr="0079202D">
        <w:rPr>
          <w:sz w:val="28"/>
          <w:szCs w:val="28"/>
        </w:rPr>
        <w:t>с када</w:t>
      </w:r>
      <w:r>
        <w:rPr>
          <w:sz w:val="28"/>
          <w:szCs w:val="28"/>
        </w:rPr>
        <w:t>стровым номером 32:20:0740203:255</w:t>
      </w:r>
    </w:p>
    <w:p w:rsidR="002B133C" w:rsidRPr="0079202D" w:rsidRDefault="002B133C" w:rsidP="007F6BEF">
      <w:pPr>
        <w:pStyle w:val="BodyText3"/>
        <w:jc w:val="both"/>
        <w:rPr>
          <w:sz w:val="28"/>
          <w:szCs w:val="28"/>
        </w:rPr>
      </w:pPr>
      <w:r w:rsidRPr="0079202D">
        <w:rPr>
          <w:sz w:val="28"/>
          <w:szCs w:val="28"/>
        </w:rPr>
        <w:t>в общую долевую собственность за плату</w:t>
      </w: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  <w:r w:rsidRPr="0079202D">
        <w:rPr>
          <w:sz w:val="28"/>
          <w:szCs w:val="28"/>
        </w:rPr>
        <w:t>Ребенок Н.П., Ребенок В.Ф., Прудниковой Л.В.</w:t>
      </w: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</w:p>
    <w:p w:rsidR="002B133C" w:rsidRPr="0079202D" w:rsidRDefault="002B133C" w:rsidP="002766BE">
      <w:pPr>
        <w:pStyle w:val="BodyText3"/>
        <w:ind w:firstLine="708"/>
        <w:jc w:val="both"/>
        <w:rPr>
          <w:sz w:val="28"/>
          <w:szCs w:val="28"/>
        </w:rPr>
      </w:pPr>
      <w:r w:rsidRPr="0079202D">
        <w:rPr>
          <w:sz w:val="28"/>
          <w:szCs w:val="28"/>
        </w:rPr>
        <w:t>На основании п. 2 ст. 39.3 ЗК РФ, заявления о предоставлении в общую долевую собственность за плату земельного участка на котором расположено недвижимое имущество, находящееся в общей долевой собственности у Ребенок Н. П., Ребенок В. Ф., Прудниковой Л.В.,   согласно выписки из ЕГРН (государственная регистрация права   № 32:20:0740201:114-32/082/2023-1 от 26.12.2023; № 32:20:0740201:114-32/082/2023-2 от 26.12.2023;  № 32:20:0740201:114-32/082/2023-3 от 26.12.2023;</w:t>
      </w:r>
      <w:r>
        <w:rPr>
          <w:sz w:val="28"/>
          <w:szCs w:val="28"/>
        </w:rPr>
        <w:t xml:space="preserve">), </w:t>
      </w:r>
      <w:r w:rsidRPr="0079202D">
        <w:rPr>
          <w:sz w:val="28"/>
          <w:szCs w:val="28"/>
        </w:rPr>
        <w:t>предоставленных документов, администрация поселка Рамасуха</w:t>
      </w: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  <w:r w:rsidRPr="0079202D">
        <w:rPr>
          <w:sz w:val="28"/>
          <w:szCs w:val="28"/>
        </w:rPr>
        <w:t xml:space="preserve">ПОСТАНОВЛЯЕТ: </w:t>
      </w: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  <w:r w:rsidRPr="0079202D">
        <w:rPr>
          <w:sz w:val="28"/>
          <w:szCs w:val="28"/>
        </w:rPr>
        <w:tab/>
        <w:t>1. Предоставить Ребенок Нине Петровне, Ребенок Василию Федоровичу,  Прудниковой Ларисе Васильевне, общую долевую  собственность за плату по 1/3 доли земельный участок из земель населенных пунктов с кад</w:t>
      </w:r>
      <w:r>
        <w:rPr>
          <w:sz w:val="28"/>
          <w:szCs w:val="28"/>
        </w:rPr>
        <w:t>астровым номером 32:20:0740203:255</w:t>
      </w:r>
      <w:r w:rsidRPr="0079202D">
        <w:rPr>
          <w:sz w:val="28"/>
          <w:szCs w:val="28"/>
        </w:rPr>
        <w:t xml:space="preserve">, расположенный по адресу: Российская Федерация, Брянская область, Почепский муниципальный район, Рамасухское городское поселение, </w:t>
      </w:r>
      <w:r>
        <w:rPr>
          <w:sz w:val="28"/>
          <w:szCs w:val="28"/>
        </w:rPr>
        <w:t>пгт. Рамасуха, улица Набережная</w:t>
      </w:r>
      <w:r w:rsidRPr="0079202D">
        <w:rPr>
          <w:sz w:val="28"/>
          <w:szCs w:val="28"/>
        </w:rPr>
        <w:t xml:space="preserve">, земельный участок 2, площадью </w:t>
      </w:r>
      <w:smartTag w:uri="urn:schemas-microsoft-com:office:smarttags" w:element="metricconverter">
        <w:smartTagPr>
          <w:attr w:name="ProductID" w:val="2520 кв. м"/>
        </w:smartTagPr>
        <w:r>
          <w:rPr>
            <w:sz w:val="28"/>
            <w:szCs w:val="28"/>
          </w:rPr>
          <w:t>2520</w:t>
        </w:r>
        <w:r w:rsidRPr="00AA3AF0">
          <w:rPr>
            <w:sz w:val="28"/>
            <w:szCs w:val="28"/>
          </w:rPr>
          <w:t xml:space="preserve"> кв. м</w:t>
        </w:r>
      </w:smartTag>
      <w:r w:rsidRPr="0079202D">
        <w:rPr>
          <w:sz w:val="28"/>
          <w:szCs w:val="28"/>
        </w:rPr>
        <w:t>. с видом разрешенного использования «для индивидуального жилищного строительства», в границах согласно прилагаемой выписки из ЕГРН.</w:t>
      </w:r>
    </w:p>
    <w:p w:rsidR="002B133C" w:rsidRPr="0079202D" w:rsidRDefault="002B133C" w:rsidP="00426FB3">
      <w:pPr>
        <w:pStyle w:val="BodyText"/>
        <w:spacing w:after="0"/>
        <w:jc w:val="both"/>
        <w:rPr>
          <w:sz w:val="28"/>
          <w:szCs w:val="28"/>
        </w:rPr>
      </w:pPr>
      <w:r w:rsidRPr="0079202D">
        <w:rPr>
          <w:sz w:val="28"/>
          <w:szCs w:val="28"/>
        </w:rPr>
        <w:tab/>
        <w:t>2. Администрации поселка Рамасуха подготовить договор купли-продажи и акт передачи Участка.</w:t>
      </w:r>
    </w:p>
    <w:p w:rsidR="002B133C" w:rsidRPr="0079202D" w:rsidRDefault="002B133C" w:rsidP="00426FB3">
      <w:pPr>
        <w:pStyle w:val="BodyText3"/>
        <w:jc w:val="both"/>
        <w:rPr>
          <w:sz w:val="28"/>
          <w:szCs w:val="28"/>
        </w:rPr>
      </w:pPr>
      <w:r w:rsidRPr="0079202D">
        <w:rPr>
          <w:sz w:val="28"/>
          <w:szCs w:val="28"/>
        </w:rPr>
        <w:tab/>
        <w:t>3.</w:t>
      </w:r>
      <w:r>
        <w:rPr>
          <w:sz w:val="28"/>
          <w:szCs w:val="28"/>
        </w:rPr>
        <w:t xml:space="preserve"> </w:t>
      </w:r>
      <w:r w:rsidRPr="0079202D">
        <w:rPr>
          <w:sz w:val="28"/>
          <w:szCs w:val="28"/>
        </w:rPr>
        <w:t>Ребенок Н.П., Ребенок В.Ф., Прудниковой Л.В. обеспечить государственную регистрацию права собственности на участок в установленном порядке.</w:t>
      </w:r>
    </w:p>
    <w:p w:rsidR="002B133C" w:rsidRPr="0079202D" w:rsidRDefault="002B133C" w:rsidP="00627E10">
      <w:pPr>
        <w:pStyle w:val="BodyText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9202D">
        <w:rPr>
          <w:sz w:val="28"/>
          <w:szCs w:val="28"/>
        </w:rPr>
        <w:t>. Настоящее постановление направить в Управление Федеральной службы государственной регистрации, кадастра и картографии по Брянской области.</w:t>
      </w:r>
    </w:p>
    <w:p w:rsidR="002B133C" w:rsidRPr="0079202D" w:rsidRDefault="002B133C" w:rsidP="00426FB3">
      <w:pPr>
        <w:pStyle w:val="BodyText3"/>
        <w:rPr>
          <w:sz w:val="28"/>
          <w:szCs w:val="28"/>
        </w:rPr>
      </w:pPr>
    </w:p>
    <w:p w:rsidR="002B133C" w:rsidRPr="0079202D" w:rsidRDefault="002B133C" w:rsidP="00C769B5">
      <w:pPr>
        <w:pStyle w:val="BodyText3"/>
        <w:rPr>
          <w:sz w:val="28"/>
          <w:szCs w:val="28"/>
        </w:rPr>
      </w:pPr>
      <w:r w:rsidRPr="0079202D"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 xml:space="preserve">                                    </w:t>
      </w:r>
      <w:r w:rsidRPr="0079202D">
        <w:rPr>
          <w:sz w:val="28"/>
          <w:szCs w:val="28"/>
        </w:rPr>
        <w:t>Е.М. Лощихина</w:t>
      </w:r>
    </w:p>
    <w:p w:rsidR="002B133C" w:rsidRDefault="002B133C" w:rsidP="00C769B5">
      <w:pPr>
        <w:pStyle w:val="BodyText3"/>
        <w:rPr>
          <w:szCs w:val="28"/>
        </w:rPr>
      </w:pPr>
    </w:p>
    <w:p w:rsidR="002B133C" w:rsidRDefault="002B133C" w:rsidP="00C769B5">
      <w:pPr>
        <w:pStyle w:val="BodyText3"/>
        <w:rPr>
          <w:sz w:val="16"/>
          <w:szCs w:val="16"/>
        </w:rPr>
      </w:pPr>
    </w:p>
    <w:p w:rsidR="002B133C" w:rsidRDefault="002B133C" w:rsidP="00426FB3">
      <w:pPr>
        <w:pStyle w:val="BodyText3"/>
        <w:jc w:val="center"/>
        <w:rPr>
          <w:b/>
          <w:sz w:val="36"/>
        </w:rPr>
      </w:pPr>
    </w:p>
    <w:p w:rsidR="002B133C" w:rsidRDefault="002B133C" w:rsidP="00426FB3">
      <w:pPr>
        <w:pStyle w:val="BodyText3"/>
        <w:jc w:val="center"/>
        <w:rPr>
          <w:b/>
          <w:sz w:val="36"/>
        </w:rPr>
      </w:pPr>
    </w:p>
    <w:p w:rsidR="002B133C" w:rsidRPr="00766242" w:rsidRDefault="002B133C" w:rsidP="00426FB3">
      <w:pPr>
        <w:pStyle w:val="BodyText3"/>
        <w:jc w:val="center"/>
        <w:rPr>
          <w:b/>
          <w:sz w:val="36"/>
        </w:rPr>
      </w:pPr>
      <w:r w:rsidRPr="00766242">
        <w:rPr>
          <w:b/>
          <w:sz w:val="36"/>
        </w:rPr>
        <w:t>Договор №</w:t>
      </w:r>
      <w:r>
        <w:rPr>
          <w:b/>
          <w:sz w:val="36"/>
        </w:rPr>
        <w:t xml:space="preserve"> 1</w:t>
      </w:r>
    </w:p>
    <w:p w:rsidR="002B133C" w:rsidRDefault="002B133C" w:rsidP="00426FB3">
      <w:pPr>
        <w:jc w:val="center"/>
        <w:rPr>
          <w:b/>
          <w:sz w:val="28"/>
        </w:rPr>
      </w:pPr>
      <w:r>
        <w:rPr>
          <w:b/>
          <w:sz w:val="28"/>
        </w:rPr>
        <w:t>купли-продажи земельного участка, на котором расположены</w:t>
      </w:r>
    </w:p>
    <w:p w:rsidR="002B133C" w:rsidRDefault="002B133C" w:rsidP="00426FB3">
      <w:pPr>
        <w:jc w:val="center"/>
        <w:rPr>
          <w:b/>
          <w:sz w:val="28"/>
        </w:rPr>
      </w:pPr>
      <w:r>
        <w:rPr>
          <w:b/>
          <w:sz w:val="28"/>
        </w:rPr>
        <w:t>объекты недвижимого имущества.</w:t>
      </w:r>
    </w:p>
    <w:p w:rsidR="002B133C" w:rsidRDefault="002B133C" w:rsidP="00426FB3"/>
    <w:p w:rsidR="002B133C" w:rsidRDefault="002B133C" w:rsidP="00426FB3">
      <w:r>
        <w:t>пос. Рамасуха                                                              Шестнадцатое февраля 2024 года</w:t>
      </w:r>
    </w:p>
    <w:p w:rsidR="002B133C" w:rsidRPr="00014461" w:rsidRDefault="002B133C" w:rsidP="00426FB3"/>
    <w:p w:rsidR="002B133C" w:rsidRPr="00EB7453" w:rsidRDefault="002B133C" w:rsidP="00426FB3">
      <w:pPr>
        <w:pStyle w:val="BodyText3"/>
        <w:ind w:firstLine="708"/>
        <w:jc w:val="both"/>
        <w:rPr>
          <w:highlight w:val="yellow"/>
        </w:rPr>
      </w:pPr>
      <w:r>
        <w:rPr>
          <w:b/>
        </w:rPr>
        <w:t xml:space="preserve">Администрация поселка Рамасуха </w:t>
      </w:r>
      <w:r w:rsidRPr="00DD30FF">
        <w:rPr>
          <w:b/>
          <w:bCs/>
        </w:rPr>
        <w:t>ОГРН</w:t>
      </w:r>
      <w:r>
        <w:rPr>
          <w:b/>
          <w:bCs/>
        </w:rPr>
        <w:t xml:space="preserve"> 1053249541168</w:t>
      </w:r>
      <w:r w:rsidRPr="00DD30FF">
        <w:rPr>
          <w:b/>
          <w:bCs/>
        </w:rPr>
        <w:t>, ИНН</w:t>
      </w:r>
      <w:r>
        <w:rPr>
          <w:b/>
          <w:bCs/>
        </w:rPr>
        <w:t xml:space="preserve"> 3252001544</w:t>
      </w:r>
      <w:r w:rsidRPr="00DD30FF">
        <w:rPr>
          <w:b/>
        </w:rPr>
        <w:t xml:space="preserve">, КПП </w:t>
      </w:r>
      <w:r>
        <w:rPr>
          <w:b/>
        </w:rPr>
        <w:t>325201001</w:t>
      </w:r>
      <w:r w:rsidRPr="00DD30FF">
        <w:rPr>
          <w:b/>
        </w:rPr>
        <w:t xml:space="preserve">, </w:t>
      </w:r>
      <w:r w:rsidRPr="00DD30FF">
        <w:t xml:space="preserve">юридический адрес: </w:t>
      </w:r>
      <w:r>
        <w:t xml:space="preserve">243413, </w:t>
      </w:r>
      <w:r w:rsidRPr="00DD30FF">
        <w:t>Брянская область, Почепский</w:t>
      </w:r>
      <w:r>
        <w:t xml:space="preserve"> муниципальный </w:t>
      </w:r>
      <w:r w:rsidRPr="00DD30FF">
        <w:t xml:space="preserve">район, </w:t>
      </w:r>
      <w:r>
        <w:t xml:space="preserve">пгт. Рамасуха, </w:t>
      </w:r>
      <w:r w:rsidRPr="003D2427">
        <w:t xml:space="preserve">в лице главы </w:t>
      </w:r>
      <w:r>
        <w:t xml:space="preserve">администрации поселка Рамасуха </w:t>
      </w:r>
      <w:r>
        <w:rPr>
          <w:b/>
        </w:rPr>
        <w:t>Лощихиной Елены</w:t>
      </w:r>
      <w:r w:rsidRPr="00C769B5">
        <w:rPr>
          <w:b/>
        </w:rPr>
        <w:t xml:space="preserve"> Михайловны</w:t>
      </w:r>
      <w:r w:rsidRPr="003D2427">
        <w:t>, действующе</w:t>
      </w:r>
      <w:r>
        <w:t>й</w:t>
      </w:r>
      <w:r w:rsidRPr="003D2427">
        <w:t xml:space="preserve"> на основании Устава</w:t>
      </w:r>
      <w:r>
        <w:t xml:space="preserve"> поселения</w:t>
      </w:r>
      <w:r w:rsidRPr="003D2427">
        <w:t>,</w:t>
      </w:r>
      <w:r>
        <w:t xml:space="preserve"> </w:t>
      </w:r>
      <w:r w:rsidRPr="003078F7">
        <w:t>именуемая в дальнейшем «ПРОДАВЕЦ» с одной стороны и</w:t>
      </w:r>
      <w:r>
        <w:t xml:space="preserve"> </w:t>
      </w:r>
      <w:r w:rsidRPr="0079202D">
        <w:rPr>
          <w:b/>
        </w:rPr>
        <w:t>Ребенок Нина Петровна</w:t>
      </w:r>
      <w:r>
        <w:rPr>
          <w:b/>
        </w:rPr>
        <w:t xml:space="preserve">, </w:t>
      </w:r>
      <w:r>
        <w:t>пол жен., дата рождения 06.05.1945, место рождения пос. Рамасуха Почепского района  Брянской области, паспорт 15 02 841400 выдан 11.11.2002,</w:t>
      </w:r>
      <w:r w:rsidRPr="00AC0F58">
        <w:t xml:space="preserve"> </w:t>
      </w:r>
      <w:r>
        <w:t xml:space="preserve">ОВД Почепского района Брянской области , код подразделения 322-024, </w:t>
      </w:r>
      <w:r w:rsidRPr="00D75139">
        <w:rPr>
          <w:b/>
        </w:rPr>
        <w:t>Ребенок Василий Федорович</w:t>
      </w:r>
      <w:r w:rsidRPr="00C769B5">
        <w:rPr>
          <w:b/>
        </w:rPr>
        <w:t>,</w:t>
      </w:r>
      <w:r w:rsidRPr="003078F7">
        <w:t xml:space="preserve"> пол</w:t>
      </w:r>
      <w:r>
        <w:t xml:space="preserve"> муж.</w:t>
      </w:r>
      <w:r w:rsidRPr="003078F7">
        <w:t xml:space="preserve">, дата рождения </w:t>
      </w:r>
      <w:r>
        <w:t>15.03.1949</w:t>
      </w:r>
      <w:r w:rsidRPr="003078F7">
        <w:t>, место рождения</w:t>
      </w:r>
      <w:r>
        <w:t xml:space="preserve"> дер. Платково Унечского района Брянской области</w:t>
      </w:r>
      <w:r w:rsidRPr="00C769B5">
        <w:rPr>
          <w:u w:val="single"/>
        </w:rPr>
        <w:t>,</w:t>
      </w:r>
      <w:r w:rsidRPr="003078F7">
        <w:t xml:space="preserve"> паспорт </w:t>
      </w:r>
      <w:r>
        <w:t>15 02 841401,</w:t>
      </w:r>
      <w:r w:rsidRPr="003078F7">
        <w:t xml:space="preserve"> выдан </w:t>
      </w:r>
      <w:r>
        <w:t xml:space="preserve">11.11.2002 </w:t>
      </w:r>
      <w:r w:rsidRPr="003078F7">
        <w:t>года</w:t>
      </w:r>
      <w:r>
        <w:t xml:space="preserve">  ОВД Почепского района Брянской области, </w:t>
      </w:r>
      <w:r w:rsidRPr="003078F7">
        <w:t xml:space="preserve">код подразделения </w:t>
      </w:r>
      <w:r>
        <w:t>322-024</w:t>
      </w:r>
      <w:r w:rsidRPr="003078F7">
        <w:t>,</w:t>
      </w:r>
      <w:r>
        <w:t xml:space="preserve"> </w:t>
      </w:r>
      <w:r w:rsidRPr="00D75139">
        <w:rPr>
          <w:b/>
        </w:rPr>
        <w:t>Прудникова Лариса Васильевна</w:t>
      </w:r>
      <w:r>
        <w:rPr>
          <w:b/>
        </w:rPr>
        <w:t xml:space="preserve">, </w:t>
      </w:r>
      <w:r w:rsidRPr="00E1163F">
        <w:t>пол жен.,</w:t>
      </w:r>
      <w:r>
        <w:t xml:space="preserve"> дата рождения 03.07.1972, место рождения гор.  Брянск,  паспорт 15 17 321579 выдан 14.07.2017года МП № 1 в гор. Почеп МО УФМС России по Брянской области в гор. Трубчевск, код подразделения 320-024,   Ребенок Н.П., Ребенок В.Ф. </w:t>
      </w:r>
      <w:r w:rsidRPr="0094117F">
        <w:t>состоящие на регистрационном учете по адресу:</w:t>
      </w:r>
      <w:r>
        <w:t xml:space="preserve"> Брянская область, Почепский район, пгт. Рамасуха,  улица Набережная, дом 2,</w:t>
      </w:r>
      <w:r w:rsidRPr="0094117F">
        <w:t xml:space="preserve">   </w:t>
      </w:r>
      <w:r>
        <w:t>Прудникова Л.В.</w:t>
      </w:r>
      <w:r w:rsidRPr="0094117F">
        <w:t xml:space="preserve">   </w:t>
      </w:r>
      <w:r w:rsidRPr="008D2613">
        <w:t xml:space="preserve">состоящая на регистрационном учете по адресу: пос. Речица, улица Олимпийская, дом 35 </w:t>
      </w:r>
      <w:r w:rsidRPr="0094117F">
        <w:t xml:space="preserve">                                                         </w:t>
      </w:r>
    </w:p>
    <w:p w:rsidR="002B133C" w:rsidRPr="003078F7" w:rsidRDefault="002B133C" w:rsidP="007441CF">
      <w:pPr>
        <w:pStyle w:val="BodyText3"/>
        <w:jc w:val="both"/>
      </w:pPr>
      <w:r w:rsidRPr="007441CF">
        <w:t>именуемые в дальнейшем «ПОКУПАТЕЛИ» и именуемые в дальнейшем «СТОРОНЫ», на основании постановления ад</w:t>
      </w:r>
      <w:r>
        <w:t>министрации поселка Рамасуха № 6 от «16</w:t>
      </w:r>
      <w:r w:rsidRPr="007441CF">
        <w:t xml:space="preserve">» </w:t>
      </w:r>
      <w:r>
        <w:t xml:space="preserve">февраля </w:t>
      </w:r>
      <w:r w:rsidRPr="007441CF">
        <w:t>202</w:t>
      </w:r>
      <w:r>
        <w:t>4</w:t>
      </w:r>
      <w:r w:rsidRPr="007441CF">
        <w:t xml:space="preserve"> года  заключили настоящий Договор о нижеследующем:</w:t>
      </w:r>
    </w:p>
    <w:p w:rsidR="002B133C" w:rsidRDefault="002B133C" w:rsidP="00A872CE">
      <w:pPr>
        <w:pStyle w:val="BodyText2"/>
        <w:tabs>
          <w:tab w:val="left" w:pos="3740"/>
        </w:tabs>
        <w:ind w:firstLine="708"/>
        <w:jc w:val="center"/>
        <w:rPr>
          <w:b/>
          <w:bCs/>
        </w:rPr>
      </w:pPr>
    </w:p>
    <w:p w:rsidR="002B133C" w:rsidRDefault="002B133C" w:rsidP="00A872CE">
      <w:pPr>
        <w:pStyle w:val="BodyText2"/>
        <w:tabs>
          <w:tab w:val="left" w:pos="3740"/>
        </w:tabs>
        <w:ind w:firstLine="708"/>
        <w:jc w:val="center"/>
        <w:rPr>
          <w:b/>
        </w:rPr>
      </w:pPr>
      <w:r>
        <w:rPr>
          <w:b/>
          <w:bCs/>
        </w:rPr>
        <w:t xml:space="preserve">1. </w:t>
      </w:r>
      <w:r>
        <w:rPr>
          <w:b/>
        </w:rPr>
        <w:t>Предмет Договора</w:t>
      </w:r>
    </w:p>
    <w:p w:rsidR="002B133C" w:rsidRDefault="002B133C" w:rsidP="00426FB3">
      <w:pPr>
        <w:pStyle w:val="BodyText3"/>
        <w:jc w:val="both"/>
      </w:pPr>
    </w:p>
    <w:p w:rsidR="002B133C" w:rsidRPr="00621010" w:rsidRDefault="002B133C" w:rsidP="00621010">
      <w:pPr>
        <w:pStyle w:val="BodyText3"/>
        <w:jc w:val="both"/>
        <w:rPr>
          <w:sz w:val="28"/>
          <w:szCs w:val="28"/>
        </w:rPr>
      </w:pPr>
      <w:r w:rsidRPr="00EB7453">
        <w:t xml:space="preserve">1.1. «ПРОДАВЕЦ» </w:t>
      </w:r>
      <w:r w:rsidRPr="00DB6FA7">
        <w:t>обязуется передать в общую долевую собственность,                                    а «ПОКУПАТЕЛИ» принять и оплатить по цене и на усл</w:t>
      </w:r>
      <w:r>
        <w:t>овиях настоящего Договора по 1/3</w:t>
      </w:r>
      <w:r w:rsidRPr="00DB6FA7">
        <w:t xml:space="preserve"> доли каждому земельный участок из земель населенных пунктов с кадастровым номером</w:t>
      </w:r>
      <w:r>
        <w:t xml:space="preserve"> 32:20:0740203:255</w:t>
      </w:r>
      <w:r w:rsidRPr="00EB7453">
        <w:t>, расположенный по адресу: Российская Федерация, Брянская область, Почепский</w:t>
      </w:r>
      <w:r>
        <w:t xml:space="preserve"> </w:t>
      </w:r>
      <w:r w:rsidRPr="00EB7453">
        <w:t xml:space="preserve">муниципальный район, Рамасухское городское поселение, пгт. Рамасуха, </w:t>
      </w:r>
      <w:r>
        <w:t>улица Набережная</w:t>
      </w:r>
      <w:r w:rsidRPr="00EB7453">
        <w:t xml:space="preserve">, </w:t>
      </w:r>
      <w:r>
        <w:t xml:space="preserve">земельный </w:t>
      </w:r>
      <w:r w:rsidRPr="00EB7453">
        <w:t>уч</w:t>
      </w:r>
      <w:r>
        <w:t xml:space="preserve">асток </w:t>
      </w:r>
      <w:r w:rsidRPr="00EB7453">
        <w:t xml:space="preserve">2, площадью </w:t>
      </w:r>
      <w:smartTag w:uri="urn:schemas-microsoft-com:office:smarttags" w:element="metricconverter">
        <w:smartTagPr>
          <w:attr w:name="ProductID" w:val="2520 кв. м"/>
        </w:smartTagPr>
        <w:r>
          <w:t>2520</w:t>
        </w:r>
        <w:r w:rsidRPr="00AA3AF0">
          <w:t xml:space="preserve"> кв</w:t>
        </w:r>
        <w:r w:rsidRPr="00EB7453">
          <w:t>. м</w:t>
        </w:r>
      </w:smartTag>
      <w:r w:rsidRPr="00EB7453">
        <w:t xml:space="preserve"> с видом разрешенного использования «для индивидуального жилищного строительства», в границах, указанных в выписке из ЕГРН. </w:t>
      </w:r>
    </w:p>
    <w:p w:rsidR="002B133C" w:rsidRPr="00BC3D19" w:rsidRDefault="002B133C" w:rsidP="00EB7453">
      <w:pPr>
        <w:pStyle w:val="BodyText2"/>
        <w:ind w:firstLine="708"/>
        <w:jc w:val="both"/>
        <w:rPr>
          <w:b/>
        </w:rPr>
      </w:pPr>
      <w:r w:rsidRPr="00AF5010">
        <w:t xml:space="preserve">1.2. На Участке имеется объект недвижимости: жилой дом (кадастровый номер </w:t>
      </w:r>
      <w:r>
        <w:rPr>
          <w:bCs/>
          <w:color w:val="343434"/>
          <w:shd w:val="clear" w:color="auto" w:fill="FFFFFF"/>
        </w:rPr>
        <w:t>32:20:0740201:114</w:t>
      </w:r>
      <w:r w:rsidRPr="00AF5010">
        <w:rPr>
          <w:bCs/>
          <w:color w:val="343434"/>
          <w:shd w:val="clear" w:color="auto" w:fill="FFFFFF"/>
        </w:rPr>
        <w:t>)</w:t>
      </w:r>
      <w:r w:rsidRPr="00AF5010">
        <w:t>.</w:t>
      </w:r>
      <w:r w:rsidRPr="00BC3D19">
        <w:rPr>
          <w:b/>
        </w:rPr>
        <w:tab/>
      </w:r>
    </w:p>
    <w:p w:rsidR="002B133C" w:rsidRDefault="002B133C" w:rsidP="00426FB3">
      <w:pPr>
        <w:pStyle w:val="BodyText2"/>
        <w:ind w:left="2124"/>
        <w:jc w:val="both"/>
      </w:pPr>
      <w:r>
        <w:rPr>
          <w:b/>
        </w:rPr>
        <w:tab/>
        <w:t xml:space="preserve">               2. Плата по договору</w:t>
      </w:r>
    </w:p>
    <w:p w:rsidR="002B133C" w:rsidRDefault="002B133C" w:rsidP="00EB7453">
      <w:pPr>
        <w:pStyle w:val="BodyText2"/>
        <w:ind w:firstLine="424"/>
        <w:jc w:val="both"/>
      </w:pPr>
    </w:p>
    <w:p w:rsidR="002B133C" w:rsidRDefault="002B133C" w:rsidP="00EB7453">
      <w:pPr>
        <w:pStyle w:val="BodyText2"/>
        <w:ind w:firstLine="424"/>
        <w:jc w:val="both"/>
      </w:pPr>
      <w:r w:rsidRPr="008A25C0">
        <w:t xml:space="preserve">2.1. Цена Участка исходя из показателей: </w:t>
      </w:r>
      <w:r>
        <w:t xml:space="preserve"> кадастровая стоимость: 241970 руб.40 коп. х ставку земельного налога: 0,3% х 10-крат и составляет 7259 руб.11 коп.</w:t>
      </w:r>
    </w:p>
    <w:p w:rsidR="002B133C" w:rsidRDefault="002B133C" w:rsidP="00C84EE7">
      <w:pPr>
        <w:pStyle w:val="BodyText2"/>
        <w:ind w:left="-284"/>
        <w:jc w:val="both"/>
      </w:pPr>
      <w:r>
        <w:t xml:space="preserve">                 2.2. Оплата по договору производится «ПОКУПАТЕЛЕМ» в течение 10 дней с    </w:t>
      </w:r>
    </w:p>
    <w:p w:rsidR="002B133C" w:rsidRDefault="002B133C" w:rsidP="00C84EE7">
      <w:pPr>
        <w:pStyle w:val="BodyText2"/>
        <w:ind w:left="-284"/>
        <w:jc w:val="both"/>
      </w:pPr>
      <w:r>
        <w:t xml:space="preserve">     момента заключения договора.</w:t>
      </w:r>
    </w:p>
    <w:p w:rsidR="002B133C" w:rsidRDefault="002B133C" w:rsidP="00064F23">
      <w:pPr>
        <w:pStyle w:val="BodyText2"/>
        <w:jc w:val="both"/>
      </w:pPr>
      <w:r>
        <w:t xml:space="preserve">2.3 Оплата производится в рублях. Сумма платежа перечисляется на счет: </w:t>
      </w:r>
      <w:r>
        <w:rPr>
          <w:b/>
          <w:bCs/>
        </w:rPr>
        <w:t>УФК  по Брянской области г. Брянск (Администрация Почепского р-на) р/с 03100643000000012700, кор/с 40102810245370000019 Отделение Брянск Банка России/УФК по Брянской области г. Брянск  ИНН 3224001817   КПП 325201001 БИК 011501101 код ОКТМО 15644160 код бюджетной классификации  92711406013130000430.</w:t>
      </w:r>
    </w:p>
    <w:p w:rsidR="002B133C" w:rsidRDefault="002B133C" w:rsidP="00064F23">
      <w:pPr>
        <w:pStyle w:val="BodyText2"/>
        <w:ind w:firstLine="708"/>
        <w:jc w:val="both"/>
        <w:rPr>
          <w:b/>
        </w:rPr>
      </w:pPr>
    </w:p>
    <w:p w:rsidR="002B133C" w:rsidRDefault="002B133C" w:rsidP="00426FB3">
      <w:pPr>
        <w:pStyle w:val="BodyText2"/>
        <w:ind w:left="1416" w:firstLine="708"/>
        <w:jc w:val="both"/>
      </w:pPr>
      <w:r>
        <w:rPr>
          <w:b/>
        </w:rPr>
        <w:t>3. Ограничения использования и обременения Участка</w:t>
      </w:r>
    </w:p>
    <w:p w:rsidR="002B133C" w:rsidRDefault="002B133C" w:rsidP="00426FB3">
      <w:pPr>
        <w:pStyle w:val="BodyText2"/>
        <w:ind w:firstLine="708"/>
        <w:jc w:val="both"/>
      </w:pPr>
    </w:p>
    <w:p w:rsidR="002B133C" w:rsidRDefault="002B133C" w:rsidP="00426FB3">
      <w:pPr>
        <w:pStyle w:val="BodyText2"/>
        <w:ind w:firstLine="708"/>
        <w:jc w:val="both"/>
      </w:pPr>
      <w:r>
        <w:t>3.1. Участок публичным сервитутом не обременен.</w:t>
      </w:r>
    </w:p>
    <w:p w:rsidR="002B133C" w:rsidRDefault="002B133C" w:rsidP="00426FB3">
      <w:pPr>
        <w:pStyle w:val="BodyText"/>
        <w:jc w:val="both"/>
      </w:pPr>
      <w:r w:rsidRPr="00B427A5">
        <w:t>3.2. Ограничения использования и обременения Участка, установленные до заключения Договора, сохраняются вплоть до их прекращения в порядке, установленном законодательством РФ.</w:t>
      </w:r>
      <w:r>
        <w:tab/>
      </w:r>
      <w:r>
        <w:tab/>
      </w:r>
    </w:p>
    <w:p w:rsidR="002B133C" w:rsidRDefault="002B133C" w:rsidP="00426FB3">
      <w:pPr>
        <w:pStyle w:val="BodyText"/>
        <w:jc w:val="both"/>
      </w:pPr>
      <w:r>
        <w:tab/>
      </w:r>
      <w:r>
        <w:tab/>
      </w:r>
      <w:r>
        <w:tab/>
      </w:r>
      <w:r>
        <w:tab/>
      </w:r>
      <w:r>
        <w:rPr>
          <w:b/>
        </w:rPr>
        <w:t>4. Права и обязанности «СТОРОН».</w:t>
      </w:r>
    </w:p>
    <w:p w:rsidR="002B133C" w:rsidRDefault="002B133C" w:rsidP="00426FB3">
      <w:pPr>
        <w:pStyle w:val="BodyText2"/>
        <w:ind w:firstLine="708"/>
        <w:jc w:val="both"/>
      </w:pPr>
      <w:r>
        <w:t>4.1. «ПРОДАВЕЦ» обязуется:</w:t>
      </w:r>
    </w:p>
    <w:p w:rsidR="002B133C" w:rsidRDefault="002B133C" w:rsidP="00426FB3">
      <w:pPr>
        <w:pStyle w:val="BodyText2"/>
        <w:ind w:firstLine="708"/>
        <w:jc w:val="both"/>
      </w:pPr>
      <w:r>
        <w:t>4.1.1. Предоставить «ПОКУПАТЕЛЯМ» сведения, необходимые для исполнения условий, установленных Договором.</w:t>
      </w:r>
    </w:p>
    <w:p w:rsidR="002B133C" w:rsidRDefault="002B133C" w:rsidP="00426FB3">
      <w:pPr>
        <w:pStyle w:val="BodyText2"/>
        <w:ind w:left="225"/>
        <w:jc w:val="both"/>
      </w:pPr>
      <w:r>
        <w:tab/>
        <w:t>4.2. «ПОКУПАТЕЛИ» обязуются:</w:t>
      </w:r>
    </w:p>
    <w:p w:rsidR="002B133C" w:rsidRDefault="002B133C" w:rsidP="00426FB3">
      <w:pPr>
        <w:pStyle w:val="BodyText2"/>
        <w:jc w:val="both"/>
      </w:pPr>
      <w:r>
        <w:tab/>
        <w:t>4.2.1. Выплатить цену Участка в сроки и в порядке, установленном разделом 2 Договора.</w:t>
      </w:r>
    </w:p>
    <w:p w:rsidR="002B133C" w:rsidRDefault="002B133C" w:rsidP="00426FB3">
      <w:pPr>
        <w:pStyle w:val="BodyText2"/>
        <w:ind w:firstLine="708"/>
        <w:jc w:val="both"/>
      </w:pPr>
      <w:r>
        <w:t xml:space="preserve">4.2.2. Выполнять требования, вытекающие из установленных в соответствии с законодательством Российской Федерации ограничений прав на Участок и сервитутов.  </w:t>
      </w:r>
      <w:r>
        <w:tab/>
      </w:r>
    </w:p>
    <w:p w:rsidR="002B133C" w:rsidRDefault="002B133C" w:rsidP="00426FB3">
      <w:pPr>
        <w:pStyle w:val="BodyText2"/>
        <w:ind w:firstLine="708"/>
        <w:jc w:val="both"/>
      </w:pPr>
      <w: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2B133C" w:rsidRDefault="002B133C" w:rsidP="00426FB3">
      <w:pPr>
        <w:pStyle w:val="BodyText2"/>
        <w:ind w:firstLine="720"/>
        <w:jc w:val="both"/>
      </w:pPr>
      <w:r>
        <w:t>4.2.4.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2B133C" w:rsidRDefault="002B133C" w:rsidP="00426FB3">
      <w:pPr>
        <w:pStyle w:val="BodyText2"/>
        <w:jc w:val="both"/>
      </w:pPr>
      <w:r>
        <w:tab/>
        <w:t xml:space="preserve">4.2.5. За свой счёт обеспечить государственную регистрацию права собственности  на Участок в учреждении юстиции по государственной регистрации прав на недвижимое имущество и сделок с ним и представить копии документов о государственной регистрации «ПРОДАВЦУ».                        </w:t>
      </w:r>
    </w:p>
    <w:p w:rsidR="002B133C" w:rsidRDefault="002B133C" w:rsidP="00426FB3">
      <w:pPr>
        <w:pStyle w:val="BodyText2"/>
        <w:jc w:val="center"/>
        <w:rPr>
          <w:b/>
          <w:bCs/>
        </w:rPr>
      </w:pPr>
    </w:p>
    <w:p w:rsidR="002B133C" w:rsidRDefault="002B133C" w:rsidP="00426FB3">
      <w:pPr>
        <w:pStyle w:val="BodyText2"/>
        <w:jc w:val="center"/>
        <w:rPr>
          <w:b/>
          <w:bCs/>
        </w:rPr>
      </w:pPr>
      <w:r>
        <w:rPr>
          <w:b/>
          <w:bCs/>
        </w:rPr>
        <w:t>5. Ответственность «СТОРОН».</w:t>
      </w:r>
    </w:p>
    <w:p w:rsidR="002B133C" w:rsidRDefault="002B133C" w:rsidP="00426FB3">
      <w:pPr>
        <w:pStyle w:val="BodyText3"/>
        <w:ind w:firstLine="708"/>
        <w:jc w:val="both"/>
      </w:pPr>
    </w:p>
    <w:p w:rsidR="002B133C" w:rsidRDefault="002B133C" w:rsidP="00426FB3">
      <w:pPr>
        <w:pStyle w:val="BodyText3"/>
        <w:ind w:firstLine="708"/>
        <w:jc w:val="both"/>
      </w:pPr>
      <w:r>
        <w:t>5.1. «ПОКУПАТЕЛИ» несут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2B133C" w:rsidRDefault="002B133C" w:rsidP="00426FB3">
      <w:pPr>
        <w:pStyle w:val="BodyText3"/>
        <w:ind w:firstLine="708"/>
        <w:jc w:val="both"/>
      </w:pPr>
      <w:r>
        <w:t>5.2. «СТОРОНЫ» несут ответственность за невыполнение либо ненадлежащее выполнение условий Договора в соответствии с законодательством РФ.</w:t>
      </w:r>
    </w:p>
    <w:p w:rsidR="002B133C" w:rsidRDefault="002B133C" w:rsidP="00426FB3">
      <w:pPr>
        <w:pStyle w:val="BodyText3"/>
        <w:jc w:val="both"/>
      </w:pPr>
      <w:r>
        <w:tab/>
        <w:t xml:space="preserve">5.3. За нарушение срока внесения платежа, указанного в пункте 2.2. Договора, «ПОКУПАТЕЛИ» выплачивают «ПРОДАВЦУ» пени из расчёта 1/150 ставки рефинансирования Центрального банка Российской Федерации от цены Участка за каждый календарный день просрочки. Пени перечисляются в порядке, предусмотренном в пункте 2.3. Договора, для оплаты цены Участка. </w:t>
      </w:r>
      <w:r>
        <w:tab/>
      </w:r>
      <w:r>
        <w:tab/>
      </w:r>
    </w:p>
    <w:p w:rsidR="002B133C" w:rsidRDefault="002B133C" w:rsidP="00426FB3">
      <w:pPr>
        <w:pStyle w:val="BodyText3"/>
        <w:jc w:val="center"/>
        <w:rPr>
          <w:b/>
        </w:rPr>
      </w:pPr>
    </w:p>
    <w:p w:rsidR="002B133C" w:rsidRDefault="002B133C" w:rsidP="00426FB3">
      <w:pPr>
        <w:pStyle w:val="BodyText3"/>
        <w:jc w:val="center"/>
        <w:rPr>
          <w:b/>
        </w:rPr>
      </w:pPr>
    </w:p>
    <w:p w:rsidR="002B133C" w:rsidRDefault="002B133C" w:rsidP="00426FB3">
      <w:pPr>
        <w:pStyle w:val="BodyText3"/>
        <w:jc w:val="center"/>
        <w:rPr>
          <w:b/>
        </w:rPr>
      </w:pPr>
      <w:r>
        <w:rPr>
          <w:b/>
        </w:rPr>
        <w:t>6. Особые условия</w:t>
      </w:r>
    </w:p>
    <w:p w:rsidR="002B133C" w:rsidRDefault="002B133C" w:rsidP="00426FB3">
      <w:pPr>
        <w:pStyle w:val="BodyText3"/>
        <w:ind w:firstLine="708"/>
        <w:jc w:val="both"/>
      </w:pPr>
    </w:p>
    <w:p w:rsidR="002B133C" w:rsidRDefault="002B133C" w:rsidP="00426FB3">
      <w:pPr>
        <w:pStyle w:val="BodyText3"/>
        <w:ind w:firstLine="708"/>
        <w:jc w:val="both"/>
      </w:pPr>
      <w:r>
        <w:t>6.1. Изменения указанного в пункте 1.1. Договора целевого назначения земель допускается в порядке, предусмотренном законодательством Р.Ф.</w:t>
      </w:r>
    </w:p>
    <w:p w:rsidR="002B133C" w:rsidRDefault="002B133C" w:rsidP="00426FB3">
      <w:pPr>
        <w:pStyle w:val="BodyText3"/>
        <w:jc w:val="both"/>
      </w:pPr>
      <w:r>
        <w:tab/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2B133C" w:rsidRPr="00805675" w:rsidRDefault="002B133C" w:rsidP="00805675">
      <w:pPr>
        <w:pStyle w:val="BodyText3"/>
        <w:ind w:firstLine="708"/>
        <w:jc w:val="both"/>
      </w:pPr>
      <w:r w:rsidRPr="00805675">
        <w:t>6.3. Договор составлен в трех экземплярах, имеющих одинаковую юридическую силу. Первый экземпляр находится у «</w:t>
      </w:r>
      <w:r>
        <w:t>ПРОДАВЦА», второй у «ПОКУПАТЕЛЕЙ</w:t>
      </w:r>
      <w:r w:rsidRPr="00805675">
        <w:t>», третий  в Управлени</w:t>
      </w:r>
      <w:r>
        <w:t>и</w:t>
      </w:r>
      <w:r w:rsidRPr="00805675">
        <w:t xml:space="preserve"> Федеральной службы государственной регистрации, кадастра и картографии по Брянской области.</w:t>
      </w:r>
    </w:p>
    <w:p w:rsidR="002B133C" w:rsidRDefault="002B133C" w:rsidP="00426FB3">
      <w:pPr>
        <w:pStyle w:val="BodyText3"/>
        <w:jc w:val="both"/>
      </w:pPr>
      <w:r w:rsidRPr="00805675">
        <w:tab/>
      </w:r>
    </w:p>
    <w:p w:rsidR="002B133C" w:rsidRDefault="002B133C" w:rsidP="00426FB3">
      <w:pPr>
        <w:pStyle w:val="BodyText3"/>
        <w:jc w:val="both"/>
      </w:pPr>
    </w:p>
    <w:p w:rsidR="002B133C" w:rsidRDefault="002B133C" w:rsidP="00426FB3">
      <w:pPr>
        <w:pStyle w:val="BodyText3"/>
        <w:jc w:val="both"/>
      </w:pPr>
    </w:p>
    <w:p w:rsidR="002B133C" w:rsidRDefault="002B133C" w:rsidP="00426FB3">
      <w:pPr>
        <w:pStyle w:val="BodyText3"/>
        <w:jc w:val="both"/>
      </w:pPr>
    </w:p>
    <w:p w:rsidR="002B133C" w:rsidRDefault="002B133C" w:rsidP="00426FB3">
      <w:pPr>
        <w:pStyle w:val="BodyText3"/>
        <w:jc w:val="both"/>
      </w:pPr>
    </w:p>
    <w:p w:rsidR="002B133C" w:rsidRDefault="002B133C" w:rsidP="00426FB3">
      <w:pPr>
        <w:pStyle w:val="BodyText3"/>
        <w:jc w:val="both"/>
      </w:pPr>
    </w:p>
    <w:p w:rsidR="002B133C" w:rsidRDefault="002B133C" w:rsidP="00426FB3">
      <w:pPr>
        <w:pStyle w:val="BodyText3"/>
        <w:jc w:val="both"/>
      </w:pPr>
    </w:p>
    <w:p w:rsidR="002B133C" w:rsidRDefault="002B133C" w:rsidP="00426FB3">
      <w:pPr>
        <w:pStyle w:val="BodyText3"/>
        <w:jc w:val="both"/>
      </w:pPr>
    </w:p>
    <w:p w:rsidR="002B133C" w:rsidRDefault="002B133C" w:rsidP="00426FB3">
      <w:pPr>
        <w:pStyle w:val="BodyText3"/>
        <w:jc w:val="both"/>
      </w:pPr>
    </w:p>
    <w:p w:rsidR="002B133C" w:rsidRPr="00805675" w:rsidRDefault="002B133C" w:rsidP="00426FB3">
      <w:pPr>
        <w:pStyle w:val="BodyText3"/>
        <w:jc w:val="both"/>
      </w:pPr>
    </w:p>
    <w:p w:rsidR="002B133C" w:rsidRDefault="002B133C" w:rsidP="00426FB3">
      <w:pPr>
        <w:pStyle w:val="BodyText3"/>
        <w:jc w:val="both"/>
      </w:pPr>
      <w:r>
        <w:tab/>
      </w:r>
      <w:r>
        <w:tab/>
      </w:r>
      <w:r>
        <w:tab/>
      </w:r>
    </w:p>
    <w:p w:rsidR="002B133C" w:rsidRDefault="002B133C" w:rsidP="00426FB3">
      <w:pPr>
        <w:pStyle w:val="BodyText3"/>
        <w:jc w:val="both"/>
      </w:pPr>
    </w:p>
    <w:p w:rsidR="002B133C" w:rsidRDefault="002B133C" w:rsidP="00C84EE7">
      <w:pPr>
        <w:pStyle w:val="BodyText3"/>
        <w:jc w:val="center"/>
        <w:rPr>
          <w:b/>
        </w:rPr>
      </w:pPr>
      <w:r>
        <w:rPr>
          <w:b/>
        </w:rPr>
        <w:t>7. Адреса и реквизиты «СТОРОН»:</w:t>
      </w:r>
    </w:p>
    <w:p w:rsidR="002B133C" w:rsidRDefault="002B133C" w:rsidP="00426FB3">
      <w:pPr>
        <w:jc w:val="both"/>
      </w:pPr>
    </w:p>
    <w:p w:rsidR="002B133C" w:rsidRDefault="002B133C" w:rsidP="00426FB3">
      <w:pPr>
        <w:jc w:val="both"/>
      </w:pPr>
      <w:r>
        <w:t xml:space="preserve">«ПРОДАВЕЦ»:        Администрация поселка Рамасуха </w:t>
      </w:r>
      <w:r w:rsidRPr="004265A9">
        <w:t>Почепского района</w:t>
      </w:r>
    </w:p>
    <w:p w:rsidR="002B133C" w:rsidRDefault="002B133C" w:rsidP="00426FB3">
      <w:pPr>
        <w:jc w:val="both"/>
      </w:pPr>
      <w:r>
        <w:t xml:space="preserve">                                   Брянской области</w:t>
      </w:r>
    </w:p>
    <w:p w:rsidR="002B133C" w:rsidRDefault="002B133C" w:rsidP="00426FB3">
      <w:pPr>
        <w:jc w:val="both"/>
      </w:pPr>
      <w:r>
        <w:t xml:space="preserve">                                   243413, Брянская область, Почепский район, пгт. Рамасуха</w:t>
      </w:r>
    </w:p>
    <w:p w:rsidR="002B133C" w:rsidRDefault="002B133C" w:rsidP="00426FB3">
      <w:pPr>
        <w:jc w:val="both"/>
      </w:pPr>
      <w:r>
        <w:t xml:space="preserve">                                   ИНН 3252001544</w:t>
      </w:r>
      <w:bookmarkStart w:id="0" w:name="_GoBack"/>
      <w:bookmarkEnd w:id="0"/>
    </w:p>
    <w:p w:rsidR="002B133C" w:rsidRDefault="002B133C" w:rsidP="00426FB3">
      <w:pPr>
        <w:jc w:val="both"/>
      </w:pPr>
    </w:p>
    <w:p w:rsidR="002B133C" w:rsidRPr="00C84EE7" w:rsidRDefault="002B133C" w:rsidP="00C84EE7">
      <w:pPr>
        <w:pStyle w:val="BodyText3"/>
        <w:jc w:val="both"/>
      </w:pPr>
      <w:r w:rsidRPr="00C84EE7">
        <w:t>«ПОКУПАТЕЛИ»:</w:t>
      </w:r>
      <w:r>
        <w:t xml:space="preserve"> </w:t>
      </w:r>
      <w:r w:rsidRPr="00621010">
        <w:rPr>
          <w:b/>
        </w:rPr>
        <w:t>Ребенок Нина Петровна</w:t>
      </w:r>
      <w:r w:rsidRPr="00C84EE7">
        <w:rPr>
          <w:b/>
        </w:rPr>
        <w:t xml:space="preserve">, </w:t>
      </w:r>
      <w:r>
        <w:rPr>
          <w:b/>
        </w:rPr>
        <w:t>Ребенок Василий Федорович</w:t>
      </w:r>
      <w:r w:rsidRPr="00C84EE7">
        <w:rPr>
          <w:b/>
        </w:rPr>
        <w:t xml:space="preserve">,  </w:t>
      </w:r>
      <w:r w:rsidRPr="007441CF">
        <w:t>состоящие на регистрационном учете по адресу:  Б</w:t>
      </w:r>
      <w:r>
        <w:t xml:space="preserve">рянская область, Почепский район, пгт. Рамасуха, улица Набережная, дом </w:t>
      </w:r>
      <w:r w:rsidRPr="008D2613">
        <w:t xml:space="preserve">2,   </w:t>
      </w:r>
      <w:r>
        <w:rPr>
          <w:b/>
        </w:rPr>
        <w:t xml:space="preserve">Прудникова Лариса Васильевна </w:t>
      </w:r>
      <w:r w:rsidRPr="008D2613">
        <w:t xml:space="preserve">состоящая на регистрационном учете по адресу: пос. Речица, улица Олимпийская, дом 35                             </w:t>
      </w:r>
    </w:p>
    <w:p w:rsidR="002B133C" w:rsidRPr="00C84EE7" w:rsidRDefault="002B133C" w:rsidP="00C84EE7">
      <w:pPr>
        <w:pStyle w:val="BodyText3"/>
        <w:ind w:firstLine="708"/>
        <w:jc w:val="both"/>
      </w:pPr>
    </w:p>
    <w:p w:rsidR="002B133C" w:rsidRDefault="002B133C" w:rsidP="00426FB3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2B133C" w:rsidRDefault="002B133C" w:rsidP="00411D2E">
      <w:pPr>
        <w:jc w:val="center"/>
        <w:rPr>
          <w:b/>
        </w:rPr>
      </w:pPr>
      <w:r>
        <w:rPr>
          <w:b/>
        </w:rPr>
        <w:t>8. Подписи «СТОРОН»:</w:t>
      </w:r>
    </w:p>
    <w:p w:rsidR="002B133C" w:rsidRDefault="002B133C" w:rsidP="00426FB3">
      <w:pPr>
        <w:pStyle w:val="BodyText3"/>
        <w:jc w:val="center"/>
        <w:rPr>
          <w:b/>
        </w:rPr>
      </w:pPr>
    </w:p>
    <w:p w:rsidR="002B133C" w:rsidRDefault="002B133C" w:rsidP="002A49B2">
      <w:pPr>
        <w:pStyle w:val="BodyText3"/>
      </w:pPr>
      <w:r w:rsidRPr="00F63947">
        <w:t>«</w:t>
      </w:r>
      <w:r>
        <w:t xml:space="preserve">ПРОДАВЕЦ»:               ____________________  </w:t>
      </w:r>
      <w:r w:rsidRPr="00C84EE7">
        <w:rPr>
          <w:b/>
        </w:rPr>
        <w:t>Лощихина Елена Михайловна</w:t>
      </w:r>
    </w:p>
    <w:p w:rsidR="002B133C" w:rsidRDefault="002B133C" w:rsidP="002A49B2">
      <w:pPr>
        <w:pStyle w:val="BodyText3"/>
        <w:rPr>
          <w:b/>
          <w:bCs/>
        </w:rPr>
      </w:pPr>
    </w:p>
    <w:p w:rsidR="002B133C" w:rsidRPr="008D2613" w:rsidRDefault="002B133C" w:rsidP="002A49B2">
      <w:pPr>
        <w:pStyle w:val="BodyText3"/>
        <w:tabs>
          <w:tab w:val="left" w:pos="4619"/>
        </w:tabs>
        <w:rPr>
          <w:b/>
        </w:rPr>
      </w:pPr>
      <w:r w:rsidRPr="0025497F">
        <w:t>«ПОКУПАТЕЛ</w:t>
      </w:r>
      <w:r>
        <w:t>И</w:t>
      </w:r>
      <w:r w:rsidRPr="0025497F">
        <w:t>»:</w:t>
      </w:r>
      <w:r>
        <w:t xml:space="preserve">        _____________________ </w:t>
      </w:r>
      <w:r w:rsidRPr="008D2613">
        <w:rPr>
          <w:b/>
        </w:rPr>
        <w:t>Ребенок Нина Петровна</w:t>
      </w:r>
    </w:p>
    <w:p w:rsidR="002B133C" w:rsidRDefault="002B133C" w:rsidP="002A49B2">
      <w:pPr>
        <w:pStyle w:val="BodyText3"/>
        <w:tabs>
          <w:tab w:val="left" w:pos="4619"/>
        </w:tabs>
      </w:pPr>
    </w:p>
    <w:p w:rsidR="002B133C" w:rsidRDefault="002B133C" w:rsidP="002A49B2">
      <w:pPr>
        <w:pStyle w:val="BodyText3"/>
        <w:tabs>
          <w:tab w:val="left" w:pos="4619"/>
        </w:tabs>
      </w:pPr>
      <w:r>
        <w:t xml:space="preserve">                                           </w:t>
      </w:r>
      <w:r w:rsidRPr="00DB7735">
        <w:t>_________</w:t>
      </w:r>
      <w:r>
        <w:t>_</w:t>
      </w:r>
      <w:r w:rsidRPr="00DB7735">
        <w:t xml:space="preserve">__________ </w:t>
      </w:r>
      <w:r w:rsidRPr="008D2613">
        <w:rPr>
          <w:b/>
        </w:rPr>
        <w:t>Ребенок Василий Федорович</w:t>
      </w:r>
    </w:p>
    <w:p w:rsidR="002B133C" w:rsidRDefault="002B133C" w:rsidP="002A49B2">
      <w:pPr>
        <w:pStyle w:val="BodyText3"/>
        <w:tabs>
          <w:tab w:val="left" w:pos="4619"/>
        </w:tabs>
      </w:pPr>
    </w:p>
    <w:p w:rsidR="002B133C" w:rsidRDefault="002B133C" w:rsidP="002A49B2">
      <w:pPr>
        <w:pStyle w:val="BodyText3"/>
        <w:tabs>
          <w:tab w:val="left" w:pos="4619"/>
        </w:tabs>
      </w:pPr>
      <w:r>
        <w:t xml:space="preserve">                                           ____________________ </w:t>
      </w:r>
      <w:r w:rsidRPr="008D2613">
        <w:rPr>
          <w:b/>
        </w:rPr>
        <w:t>Прудникова Лариса Васильевна</w:t>
      </w:r>
      <w:r>
        <w:t xml:space="preserve"> </w:t>
      </w:r>
    </w:p>
    <w:p w:rsidR="002B133C" w:rsidRDefault="002B133C" w:rsidP="002A49B2">
      <w:pPr>
        <w:pStyle w:val="BodyText3"/>
        <w:tabs>
          <w:tab w:val="left" w:pos="4619"/>
        </w:tabs>
      </w:pPr>
    </w:p>
    <w:p w:rsidR="002B133C" w:rsidRDefault="002B133C" w:rsidP="002A49B2">
      <w:pPr>
        <w:pStyle w:val="BodyText3"/>
        <w:tabs>
          <w:tab w:val="left" w:pos="4619"/>
        </w:tabs>
      </w:pPr>
      <w:r>
        <w:t xml:space="preserve">                                           </w:t>
      </w:r>
    </w:p>
    <w:p w:rsidR="002B133C" w:rsidRDefault="002B133C" w:rsidP="002A49B2">
      <w:pPr>
        <w:pStyle w:val="BodyText3"/>
        <w:tabs>
          <w:tab w:val="left" w:pos="4619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A872CE">
      <w:pPr>
        <w:pStyle w:val="BodyText3"/>
        <w:tabs>
          <w:tab w:val="left" w:pos="2850"/>
        </w:tabs>
        <w:rPr>
          <w:b/>
        </w:rPr>
      </w:pPr>
    </w:p>
    <w:p w:rsidR="002B133C" w:rsidRDefault="002B133C" w:rsidP="00426FB3">
      <w:pPr>
        <w:pStyle w:val="BodyText3"/>
        <w:tabs>
          <w:tab w:val="left" w:pos="4619"/>
        </w:tabs>
        <w:jc w:val="center"/>
        <w:rPr>
          <w:b/>
        </w:rPr>
      </w:pPr>
      <w:r>
        <w:rPr>
          <w:b/>
        </w:rPr>
        <w:t>АКТ  ПЕРЕДАЧИ  НЕДВИЖИМОСТИ</w:t>
      </w:r>
    </w:p>
    <w:p w:rsidR="002B133C" w:rsidRDefault="002B133C" w:rsidP="00426FB3">
      <w:pPr>
        <w:pStyle w:val="BodyText3"/>
      </w:pPr>
    </w:p>
    <w:p w:rsidR="002B133C" w:rsidRPr="002934D0" w:rsidRDefault="002B133C" w:rsidP="00426FB3">
      <w:pPr>
        <w:pStyle w:val="BodyText3"/>
      </w:pPr>
      <w:r>
        <w:t xml:space="preserve">пос. Рамасуха                             шестнадцатое февраля </w:t>
      </w:r>
      <w:r w:rsidRPr="002934D0">
        <w:t xml:space="preserve">две тысячи двадцать </w:t>
      </w:r>
      <w:r>
        <w:t xml:space="preserve">четвертого </w:t>
      </w:r>
      <w:r w:rsidRPr="002934D0">
        <w:t xml:space="preserve">года        </w:t>
      </w:r>
    </w:p>
    <w:p w:rsidR="002B133C" w:rsidRDefault="002B133C" w:rsidP="00426FB3">
      <w:pPr>
        <w:pStyle w:val="BodyText3"/>
        <w:tabs>
          <w:tab w:val="left" w:pos="5380"/>
        </w:tabs>
      </w:pPr>
    </w:p>
    <w:p w:rsidR="002B133C" w:rsidRDefault="002B133C" w:rsidP="00094A8E">
      <w:pPr>
        <w:pStyle w:val="BodyText3"/>
        <w:ind w:firstLine="708"/>
        <w:jc w:val="both"/>
      </w:pPr>
      <w:r>
        <w:rPr>
          <w:b/>
        </w:rPr>
        <w:t xml:space="preserve">Администрация поселка Рамасуха </w:t>
      </w:r>
      <w:r w:rsidRPr="00DD30FF">
        <w:rPr>
          <w:b/>
          <w:bCs/>
        </w:rPr>
        <w:t>ОГРН</w:t>
      </w:r>
      <w:r>
        <w:rPr>
          <w:b/>
          <w:bCs/>
        </w:rPr>
        <w:t xml:space="preserve"> 1053249541168</w:t>
      </w:r>
      <w:r w:rsidRPr="00DD30FF">
        <w:rPr>
          <w:b/>
          <w:bCs/>
        </w:rPr>
        <w:t>, ИНН</w:t>
      </w:r>
      <w:r>
        <w:rPr>
          <w:b/>
          <w:bCs/>
        </w:rPr>
        <w:t xml:space="preserve"> 3252001544</w:t>
      </w:r>
      <w:r w:rsidRPr="00DD30FF">
        <w:rPr>
          <w:b/>
        </w:rPr>
        <w:t xml:space="preserve">, КПП </w:t>
      </w:r>
      <w:r>
        <w:rPr>
          <w:b/>
        </w:rPr>
        <w:t>325201001</w:t>
      </w:r>
      <w:r w:rsidRPr="00DD30FF">
        <w:rPr>
          <w:b/>
        </w:rPr>
        <w:t xml:space="preserve">, </w:t>
      </w:r>
      <w:r w:rsidRPr="00DD30FF">
        <w:t xml:space="preserve">юридический адрес: </w:t>
      </w:r>
      <w:r>
        <w:t xml:space="preserve">243413, </w:t>
      </w:r>
      <w:r w:rsidRPr="00DD30FF">
        <w:t xml:space="preserve">Брянская область, Почепский район, </w:t>
      </w:r>
      <w:r>
        <w:t xml:space="preserve">пгт.  Рамасуха, </w:t>
      </w:r>
      <w:r w:rsidRPr="003D2427">
        <w:t xml:space="preserve">в лице главы </w:t>
      </w:r>
      <w:r>
        <w:t xml:space="preserve">администрации поселка Рамасуха </w:t>
      </w:r>
      <w:r w:rsidRPr="001F4A11">
        <w:rPr>
          <w:b/>
        </w:rPr>
        <w:t>Лощихиной Елены Михайловны</w:t>
      </w:r>
      <w:r w:rsidRPr="003D2427">
        <w:t>, действующе</w:t>
      </w:r>
      <w:r>
        <w:t>й</w:t>
      </w:r>
      <w:r w:rsidRPr="003D2427">
        <w:t xml:space="preserve"> на основании Устава</w:t>
      </w:r>
      <w:r>
        <w:t xml:space="preserve"> поселения</w:t>
      </w:r>
      <w:r w:rsidRPr="003D2427">
        <w:t>,</w:t>
      </w:r>
      <w:r w:rsidRPr="003078F7">
        <w:t xml:space="preserve">именуемая в дальнейшем «ПРОДАВЕЦ» с одной стороны и </w:t>
      </w:r>
      <w:r w:rsidRPr="0079202D">
        <w:rPr>
          <w:b/>
        </w:rPr>
        <w:t>Ребенок Нина Петровна</w:t>
      </w:r>
      <w:r>
        <w:rPr>
          <w:b/>
        </w:rPr>
        <w:t xml:space="preserve">, </w:t>
      </w:r>
      <w:r>
        <w:t>пол жен., дата рождения 06.05.1945, место рождения пос. Рамасуха Почепского района  Брянской области, паспорт 15 02 841400 выдан 11.11.2002,</w:t>
      </w:r>
      <w:r w:rsidRPr="00AC0F58">
        <w:t xml:space="preserve"> </w:t>
      </w:r>
      <w:r>
        <w:t xml:space="preserve">ОВД Почепского района Брянской области , код подразделения 322-024, </w:t>
      </w:r>
      <w:r w:rsidRPr="00D75139">
        <w:rPr>
          <w:b/>
        </w:rPr>
        <w:t>Ребенок Василий Федорович</w:t>
      </w:r>
      <w:r w:rsidRPr="00C769B5">
        <w:rPr>
          <w:b/>
        </w:rPr>
        <w:t>,</w:t>
      </w:r>
      <w:r w:rsidRPr="003078F7">
        <w:t xml:space="preserve"> пол</w:t>
      </w:r>
      <w:r>
        <w:t xml:space="preserve"> муж.</w:t>
      </w:r>
      <w:r w:rsidRPr="003078F7">
        <w:t xml:space="preserve">, дата рождения </w:t>
      </w:r>
      <w:r>
        <w:t>15.03.1949</w:t>
      </w:r>
      <w:r w:rsidRPr="003078F7">
        <w:t>, место рождения</w:t>
      </w:r>
      <w:r>
        <w:t xml:space="preserve"> дер. Платково Унечского района Брянской области</w:t>
      </w:r>
      <w:r w:rsidRPr="00C769B5">
        <w:rPr>
          <w:u w:val="single"/>
        </w:rPr>
        <w:t>,</w:t>
      </w:r>
      <w:r w:rsidRPr="003078F7">
        <w:t xml:space="preserve"> паспорт </w:t>
      </w:r>
      <w:r>
        <w:t>15 02 841401,</w:t>
      </w:r>
      <w:r w:rsidRPr="003078F7">
        <w:t xml:space="preserve"> выдан </w:t>
      </w:r>
      <w:r>
        <w:t xml:space="preserve">11.11.2002 </w:t>
      </w:r>
      <w:r w:rsidRPr="003078F7">
        <w:t>года</w:t>
      </w:r>
      <w:r>
        <w:t xml:space="preserve">  ОВД Почепского района Брянской области, </w:t>
      </w:r>
      <w:r w:rsidRPr="003078F7">
        <w:t xml:space="preserve">код подразделения </w:t>
      </w:r>
      <w:r>
        <w:t>322-024</w:t>
      </w:r>
      <w:r w:rsidRPr="003078F7">
        <w:t>,</w:t>
      </w:r>
      <w:r>
        <w:t xml:space="preserve"> </w:t>
      </w:r>
      <w:r w:rsidRPr="00D75139">
        <w:rPr>
          <w:b/>
        </w:rPr>
        <w:t>Прудникова Лариса Васильевна</w:t>
      </w:r>
      <w:r>
        <w:rPr>
          <w:b/>
        </w:rPr>
        <w:t xml:space="preserve">, </w:t>
      </w:r>
      <w:r w:rsidRPr="00E1163F">
        <w:t>пол жен.,</w:t>
      </w:r>
      <w:r>
        <w:t xml:space="preserve"> дата рождения 03.07.1972, место рождения гор.  Брянск,  паспорт 15 17 321579 выдан 14.07.2017года МП № 1 в гор. Почеп МО УФМС России по Брянской области в гор. Трубчевск, код подразделения 320-024,   Ребенок Н.П., Ребенок В.Ф. </w:t>
      </w:r>
      <w:r w:rsidRPr="0094117F">
        <w:t>состоящие на регистрационном учете по адресу:</w:t>
      </w:r>
      <w:r>
        <w:t xml:space="preserve"> Брянская область, Почепский район, пгт. Рамасуха,  улица Набережная, дом 2,</w:t>
      </w:r>
      <w:r w:rsidRPr="0094117F">
        <w:t xml:space="preserve">   </w:t>
      </w:r>
      <w:r>
        <w:t>Прудникова Л.В.</w:t>
      </w:r>
      <w:r w:rsidRPr="0094117F">
        <w:t xml:space="preserve">   </w:t>
      </w:r>
      <w:r w:rsidRPr="008D2613">
        <w:t xml:space="preserve">состоящая на регистрационном учете по адресу: пос. Речица, улица Олимпийская, дом 35 </w:t>
      </w:r>
      <w:r w:rsidRPr="007441CF">
        <w:t>именуемые в дальнейшем «ПОКУПАТЕЛИ» и именуемые в дальнейшем «СТОРОНЫ», на основании постановления ад</w:t>
      </w:r>
      <w:r>
        <w:t>министрации поселка Рамасуха № 6 от «16</w:t>
      </w:r>
      <w:r w:rsidRPr="007441CF">
        <w:t xml:space="preserve">» </w:t>
      </w:r>
      <w:r>
        <w:t xml:space="preserve">февраля </w:t>
      </w:r>
      <w:r w:rsidRPr="007441CF">
        <w:t>202</w:t>
      </w:r>
      <w:r>
        <w:t>4</w:t>
      </w:r>
      <w:r w:rsidRPr="007441CF">
        <w:t xml:space="preserve"> года</w:t>
      </w:r>
      <w:r w:rsidRPr="0094117F">
        <w:t xml:space="preserve">  </w:t>
      </w:r>
      <w:r w:rsidRPr="003078F7">
        <w:t>подписали настоящий акт о нижеследующем:</w:t>
      </w:r>
    </w:p>
    <w:p w:rsidR="002B133C" w:rsidRDefault="002B133C" w:rsidP="00094A8E">
      <w:pPr>
        <w:pStyle w:val="BodyText3"/>
        <w:ind w:firstLine="708"/>
        <w:jc w:val="both"/>
      </w:pPr>
      <w:r w:rsidRPr="0094117F">
        <w:t xml:space="preserve">                  </w:t>
      </w:r>
      <w:r>
        <w:t xml:space="preserve">                           </w:t>
      </w:r>
    </w:p>
    <w:p w:rsidR="002B133C" w:rsidRDefault="002B133C" w:rsidP="00426FB3">
      <w:pPr>
        <w:pStyle w:val="BodyText3"/>
        <w:jc w:val="both"/>
      </w:pPr>
    </w:p>
    <w:p w:rsidR="002B133C" w:rsidRPr="000204E1" w:rsidRDefault="002B133C" w:rsidP="00C84EE7">
      <w:pPr>
        <w:pStyle w:val="BodyText3"/>
        <w:ind w:firstLine="708"/>
        <w:jc w:val="both"/>
      </w:pPr>
      <w:r w:rsidRPr="000204E1">
        <w:t>1. В соответствии с договором купли-продажи земельного участка, заключенного сторонами «</w:t>
      </w:r>
      <w:r>
        <w:t>16</w:t>
      </w:r>
      <w:r w:rsidRPr="000204E1">
        <w:t xml:space="preserve">» </w:t>
      </w:r>
      <w:r>
        <w:t>февраля 2024</w:t>
      </w:r>
      <w:r w:rsidRPr="000204E1">
        <w:t xml:space="preserve"> года, «ПРО</w:t>
      </w:r>
      <w:r>
        <w:t xml:space="preserve">ДАВЕЦ»  передает, а  </w:t>
      </w:r>
      <w:r w:rsidRPr="00DB6FA7">
        <w:t xml:space="preserve"> «ПОКУПАТЕЛИ»  принимают в общую долевую собственность по 1/</w:t>
      </w:r>
      <w:r>
        <w:t>3</w:t>
      </w:r>
      <w:r w:rsidRPr="00DB6FA7">
        <w:t xml:space="preserve"> доли каждому земельный участок из земель населенных пунктов с кадастровым номером</w:t>
      </w:r>
      <w:r>
        <w:t xml:space="preserve"> 32:20:0740203:255, </w:t>
      </w:r>
      <w:r w:rsidRPr="000204E1">
        <w:t>расположенный по адресу: Российская Федерация, Брянская область, Почепский</w:t>
      </w:r>
      <w:r>
        <w:t xml:space="preserve"> муниципальный </w:t>
      </w:r>
      <w:r w:rsidRPr="000204E1">
        <w:t>район,</w:t>
      </w:r>
      <w:r>
        <w:t xml:space="preserve"> Рамасухское городское поселение, </w:t>
      </w:r>
      <w:r w:rsidRPr="000204E1">
        <w:t>п</w:t>
      </w:r>
      <w:r>
        <w:t xml:space="preserve">гт. Рамасуха, улица Набережная, земельный участок 2, </w:t>
      </w:r>
      <w:r w:rsidRPr="000204E1">
        <w:t>площадью</w:t>
      </w:r>
      <w:r>
        <w:t xml:space="preserve"> 2520</w:t>
      </w:r>
      <w:r w:rsidRPr="00BA60FA">
        <w:rPr>
          <w:b/>
        </w:rPr>
        <w:t xml:space="preserve"> </w:t>
      </w:r>
      <w:r>
        <w:t xml:space="preserve">кв.м </w:t>
      </w:r>
      <w:r w:rsidRPr="000204E1">
        <w:t>с видом разрешенного использования «</w:t>
      </w:r>
      <w:r>
        <w:t>для индивидуального жилищного строительства</w:t>
      </w:r>
      <w:r w:rsidRPr="000204E1">
        <w:t xml:space="preserve">», в границах, указанных в выписке из ЕГРН. </w:t>
      </w:r>
    </w:p>
    <w:p w:rsidR="002B133C" w:rsidRPr="000204E1" w:rsidRDefault="002B133C" w:rsidP="000204E1">
      <w:pPr>
        <w:pStyle w:val="BodyText3"/>
        <w:tabs>
          <w:tab w:val="left" w:pos="896"/>
        </w:tabs>
        <w:jc w:val="both"/>
      </w:pPr>
      <w:r>
        <w:tab/>
      </w:r>
      <w:r w:rsidRPr="000204E1">
        <w:t>2. В соответствии со ст. 556 ГК РФ «ПРОДАВЕЦ» передает, а «ПОКУПАТЕЛ</w:t>
      </w:r>
      <w:r>
        <w:t>И</w:t>
      </w:r>
      <w:r w:rsidRPr="000204E1">
        <w:t>» принима</w:t>
      </w:r>
      <w:r>
        <w:t>ю</w:t>
      </w:r>
      <w:r w:rsidRPr="000204E1">
        <w:t>т данный земельный участок. Претензий о передаче недвижимости ненадлежащего качества не поступило.</w:t>
      </w:r>
      <w:r w:rsidRPr="000204E1">
        <w:tab/>
      </w:r>
    </w:p>
    <w:p w:rsidR="002B133C" w:rsidRPr="000204E1" w:rsidRDefault="002B133C" w:rsidP="000204E1">
      <w:pPr>
        <w:ind w:firstLine="708"/>
        <w:jc w:val="both"/>
      </w:pPr>
      <w:r w:rsidRPr="000204E1">
        <w:t xml:space="preserve"> 3. Оплата по договору между сторонами произведена полностью. Финансовых претензий стороны друг к другу не имеют.</w:t>
      </w:r>
    </w:p>
    <w:p w:rsidR="002B133C" w:rsidRPr="000204E1" w:rsidRDefault="002B133C" w:rsidP="000204E1">
      <w:pPr>
        <w:pStyle w:val="BodyTextIndent2"/>
      </w:pPr>
      <w:r w:rsidRPr="000204E1">
        <w:t xml:space="preserve"> 4. С момента подписания настоящего акта Договор считается исполненным, и на него распространяются требования ст. 408 ГК РФ (прекращение исполнения).</w:t>
      </w:r>
    </w:p>
    <w:p w:rsidR="002B133C" w:rsidRPr="000204E1" w:rsidRDefault="002B133C" w:rsidP="000204E1">
      <w:pPr>
        <w:jc w:val="both"/>
      </w:pPr>
      <w:r w:rsidRPr="000204E1">
        <w:t xml:space="preserve">             5. Настоящий передаточный акт составлен в трех экземплярах, один из которых находится у «</w:t>
      </w:r>
      <w:r>
        <w:t>ПРОДАВЦА», второй у «ПОКУПАТЕЛЕЙ</w:t>
      </w:r>
      <w:r w:rsidRPr="000204E1">
        <w:t>», третий в Управлении Федеральной службы государственной регистрации, кадастра и картографии по Брянской области.</w:t>
      </w:r>
    </w:p>
    <w:p w:rsidR="002B133C" w:rsidRDefault="002B133C" w:rsidP="000204E1">
      <w:pPr>
        <w:jc w:val="center"/>
        <w:rPr>
          <w:b/>
        </w:rPr>
      </w:pPr>
      <w:r>
        <w:rPr>
          <w:b/>
        </w:rPr>
        <w:t>Подписи  сторон</w:t>
      </w:r>
    </w:p>
    <w:p w:rsidR="002B133C" w:rsidRDefault="002B133C" w:rsidP="00426FB3">
      <w:pPr>
        <w:rPr>
          <w:b/>
        </w:rPr>
      </w:pPr>
    </w:p>
    <w:p w:rsidR="002B133C" w:rsidRDefault="002B133C" w:rsidP="00426FB3">
      <w:pPr>
        <w:jc w:val="both"/>
        <w:rPr>
          <w:bCs/>
        </w:rPr>
      </w:pPr>
      <w:r w:rsidRPr="00F63947">
        <w:t>«</w:t>
      </w:r>
      <w:r>
        <w:rPr>
          <w:bCs/>
        </w:rPr>
        <w:t xml:space="preserve">ПРОДАВЕЦ»:               ____________________  </w:t>
      </w:r>
      <w:r w:rsidRPr="00BA2523">
        <w:rPr>
          <w:b/>
          <w:bCs/>
        </w:rPr>
        <w:t>Лощихина Елена Михайловна</w:t>
      </w:r>
    </w:p>
    <w:p w:rsidR="002B133C" w:rsidRDefault="002B133C" w:rsidP="00426FB3"/>
    <w:p w:rsidR="002B133C" w:rsidRPr="00453EA3" w:rsidRDefault="002B133C" w:rsidP="00453EA3">
      <w:pPr>
        <w:pStyle w:val="BodyText3"/>
        <w:tabs>
          <w:tab w:val="left" w:pos="4619"/>
        </w:tabs>
        <w:rPr>
          <w:b/>
        </w:rPr>
      </w:pPr>
      <w:r w:rsidRPr="0025497F">
        <w:t>«ПОКУПАТЕЛ</w:t>
      </w:r>
      <w:r>
        <w:t>И</w:t>
      </w:r>
      <w:r w:rsidRPr="0025497F">
        <w:t>»:</w:t>
      </w:r>
      <w:r>
        <w:t xml:space="preserve">         _____________________  </w:t>
      </w:r>
      <w:r w:rsidRPr="00094A8E">
        <w:rPr>
          <w:b/>
        </w:rPr>
        <w:t>Ребенок Нина Петровна</w:t>
      </w:r>
      <w:r>
        <w:t xml:space="preserve"> </w:t>
      </w:r>
    </w:p>
    <w:p w:rsidR="002B133C" w:rsidRPr="00453EA3" w:rsidRDefault="002B133C" w:rsidP="00453EA3">
      <w:pPr>
        <w:pStyle w:val="BodyText3"/>
        <w:tabs>
          <w:tab w:val="left" w:pos="4619"/>
        </w:tabs>
        <w:rPr>
          <w:b/>
        </w:rPr>
      </w:pPr>
    </w:p>
    <w:p w:rsidR="002B133C" w:rsidRPr="00453EA3" w:rsidRDefault="002B133C" w:rsidP="00453EA3">
      <w:pPr>
        <w:pStyle w:val="BodyText3"/>
        <w:tabs>
          <w:tab w:val="left" w:pos="4619"/>
        </w:tabs>
        <w:rPr>
          <w:b/>
        </w:rPr>
      </w:pPr>
      <w:r w:rsidRPr="00453EA3">
        <w:rPr>
          <w:b/>
        </w:rPr>
        <w:t xml:space="preserve">                                           ____________________  </w:t>
      </w:r>
      <w:r>
        <w:rPr>
          <w:b/>
        </w:rPr>
        <w:t xml:space="preserve">Ребенок Василий Федорович </w:t>
      </w:r>
    </w:p>
    <w:p w:rsidR="002B133C" w:rsidRPr="00453EA3" w:rsidRDefault="002B133C" w:rsidP="00453EA3">
      <w:pPr>
        <w:pStyle w:val="BodyText3"/>
        <w:tabs>
          <w:tab w:val="left" w:pos="4619"/>
        </w:tabs>
        <w:rPr>
          <w:b/>
        </w:rPr>
      </w:pPr>
    </w:p>
    <w:p w:rsidR="002B133C" w:rsidRPr="00453EA3" w:rsidRDefault="002B133C" w:rsidP="00453EA3">
      <w:pPr>
        <w:pStyle w:val="BodyText3"/>
        <w:tabs>
          <w:tab w:val="left" w:pos="4619"/>
        </w:tabs>
        <w:rPr>
          <w:b/>
        </w:rPr>
      </w:pPr>
      <w:r w:rsidRPr="00453EA3">
        <w:rPr>
          <w:b/>
        </w:rPr>
        <w:t xml:space="preserve">                                           ____________________  </w:t>
      </w:r>
      <w:r>
        <w:rPr>
          <w:b/>
        </w:rPr>
        <w:t>Прудникова Лариса Васильевна</w:t>
      </w:r>
    </w:p>
    <w:p w:rsidR="002B133C" w:rsidRPr="00453EA3" w:rsidRDefault="002B133C" w:rsidP="00453EA3">
      <w:pPr>
        <w:pStyle w:val="BodyText3"/>
        <w:tabs>
          <w:tab w:val="left" w:pos="4619"/>
        </w:tabs>
        <w:rPr>
          <w:b/>
        </w:rPr>
      </w:pPr>
    </w:p>
    <w:p w:rsidR="002B133C" w:rsidRPr="00453EA3" w:rsidRDefault="002B133C" w:rsidP="00453EA3">
      <w:pPr>
        <w:pStyle w:val="BodyText3"/>
        <w:tabs>
          <w:tab w:val="left" w:pos="4619"/>
        </w:tabs>
        <w:rPr>
          <w:b/>
        </w:rPr>
      </w:pPr>
      <w:r w:rsidRPr="00453EA3">
        <w:rPr>
          <w:b/>
        </w:rPr>
        <w:t xml:space="preserve">                                           </w:t>
      </w:r>
    </w:p>
    <w:p w:rsidR="002B133C" w:rsidRPr="00453EA3" w:rsidRDefault="002B133C" w:rsidP="00453EA3">
      <w:pPr>
        <w:pStyle w:val="BodyText3"/>
        <w:tabs>
          <w:tab w:val="left" w:pos="4619"/>
        </w:tabs>
        <w:rPr>
          <w:b/>
        </w:rPr>
      </w:pPr>
    </w:p>
    <w:p w:rsidR="002B133C" w:rsidRDefault="002B133C" w:rsidP="00426FB3">
      <w:pPr>
        <w:pStyle w:val="BodyText3"/>
        <w:tabs>
          <w:tab w:val="left" w:pos="4619"/>
        </w:tabs>
        <w:rPr>
          <w:b/>
        </w:rPr>
      </w:pPr>
    </w:p>
    <w:p w:rsidR="002B133C" w:rsidRDefault="002B133C"/>
    <w:sectPr w:rsidR="002B133C" w:rsidSect="002934D0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FB3"/>
    <w:rsid w:val="000116DB"/>
    <w:rsid w:val="00014461"/>
    <w:rsid w:val="0001700B"/>
    <w:rsid w:val="00017D5B"/>
    <w:rsid w:val="000204E1"/>
    <w:rsid w:val="00064185"/>
    <w:rsid w:val="00064F23"/>
    <w:rsid w:val="00072DC3"/>
    <w:rsid w:val="00094A8E"/>
    <w:rsid w:val="0010084C"/>
    <w:rsid w:val="00134F63"/>
    <w:rsid w:val="00150CC5"/>
    <w:rsid w:val="0018345F"/>
    <w:rsid w:val="00183FAE"/>
    <w:rsid w:val="00192509"/>
    <w:rsid w:val="001A0F3C"/>
    <w:rsid w:val="001A1C30"/>
    <w:rsid w:val="001B1A71"/>
    <w:rsid w:val="001D442B"/>
    <w:rsid w:val="001E5FEE"/>
    <w:rsid w:val="001F4A11"/>
    <w:rsid w:val="00204210"/>
    <w:rsid w:val="00204778"/>
    <w:rsid w:val="00214135"/>
    <w:rsid w:val="00252754"/>
    <w:rsid w:val="0025497F"/>
    <w:rsid w:val="00255817"/>
    <w:rsid w:val="00261C7C"/>
    <w:rsid w:val="002766BE"/>
    <w:rsid w:val="0028170B"/>
    <w:rsid w:val="002934D0"/>
    <w:rsid w:val="002A49B2"/>
    <w:rsid w:val="002B133C"/>
    <w:rsid w:val="002C0869"/>
    <w:rsid w:val="003078F7"/>
    <w:rsid w:val="003D2427"/>
    <w:rsid w:val="003D71A2"/>
    <w:rsid w:val="003F7E8B"/>
    <w:rsid w:val="00400786"/>
    <w:rsid w:val="00411D2E"/>
    <w:rsid w:val="00421230"/>
    <w:rsid w:val="004265A9"/>
    <w:rsid w:val="00426FB3"/>
    <w:rsid w:val="00447359"/>
    <w:rsid w:val="00453EA3"/>
    <w:rsid w:val="00475395"/>
    <w:rsid w:val="004762AC"/>
    <w:rsid w:val="004776B7"/>
    <w:rsid w:val="004F1174"/>
    <w:rsid w:val="00506E18"/>
    <w:rsid w:val="00507342"/>
    <w:rsid w:val="00555AD5"/>
    <w:rsid w:val="00561FF8"/>
    <w:rsid w:val="005B316F"/>
    <w:rsid w:val="005F09BA"/>
    <w:rsid w:val="00621010"/>
    <w:rsid w:val="00627E10"/>
    <w:rsid w:val="00654BC9"/>
    <w:rsid w:val="006567A2"/>
    <w:rsid w:val="006B01D2"/>
    <w:rsid w:val="006B035E"/>
    <w:rsid w:val="00716E61"/>
    <w:rsid w:val="007441CF"/>
    <w:rsid w:val="00766242"/>
    <w:rsid w:val="0079202D"/>
    <w:rsid w:val="00794561"/>
    <w:rsid w:val="007A13DD"/>
    <w:rsid w:val="007B4930"/>
    <w:rsid w:val="007C2E92"/>
    <w:rsid w:val="007F3F28"/>
    <w:rsid w:val="007F6BEF"/>
    <w:rsid w:val="00805675"/>
    <w:rsid w:val="008318C0"/>
    <w:rsid w:val="008A25C0"/>
    <w:rsid w:val="008A42A3"/>
    <w:rsid w:val="008B2511"/>
    <w:rsid w:val="008D2613"/>
    <w:rsid w:val="0092217E"/>
    <w:rsid w:val="0094117F"/>
    <w:rsid w:val="00965911"/>
    <w:rsid w:val="00965F74"/>
    <w:rsid w:val="009D1767"/>
    <w:rsid w:val="009E2718"/>
    <w:rsid w:val="00A3742B"/>
    <w:rsid w:val="00A504F5"/>
    <w:rsid w:val="00A872CE"/>
    <w:rsid w:val="00AA3AF0"/>
    <w:rsid w:val="00AA53DB"/>
    <w:rsid w:val="00AC0F58"/>
    <w:rsid w:val="00AD1311"/>
    <w:rsid w:val="00AD499C"/>
    <w:rsid w:val="00AF5010"/>
    <w:rsid w:val="00B14632"/>
    <w:rsid w:val="00B17A62"/>
    <w:rsid w:val="00B427A5"/>
    <w:rsid w:val="00B766A5"/>
    <w:rsid w:val="00BA2523"/>
    <w:rsid w:val="00BA60FA"/>
    <w:rsid w:val="00BC3D19"/>
    <w:rsid w:val="00BD7E7B"/>
    <w:rsid w:val="00C22F20"/>
    <w:rsid w:val="00C641CB"/>
    <w:rsid w:val="00C664C7"/>
    <w:rsid w:val="00C769B5"/>
    <w:rsid w:val="00C84EE7"/>
    <w:rsid w:val="00CA7930"/>
    <w:rsid w:val="00CB78FA"/>
    <w:rsid w:val="00D02123"/>
    <w:rsid w:val="00D65C5F"/>
    <w:rsid w:val="00D75139"/>
    <w:rsid w:val="00D76232"/>
    <w:rsid w:val="00D77CCF"/>
    <w:rsid w:val="00D9609C"/>
    <w:rsid w:val="00DA2504"/>
    <w:rsid w:val="00DB6FA7"/>
    <w:rsid w:val="00DB7735"/>
    <w:rsid w:val="00DD30FF"/>
    <w:rsid w:val="00E00CF3"/>
    <w:rsid w:val="00E1163F"/>
    <w:rsid w:val="00E44CAD"/>
    <w:rsid w:val="00E47FF9"/>
    <w:rsid w:val="00E54102"/>
    <w:rsid w:val="00E673C8"/>
    <w:rsid w:val="00E67FA2"/>
    <w:rsid w:val="00E91FFD"/>
    <w:rsid w:val="00EB7453"/>
    <w:rsid w:val="00EC4380"/>
    <w:rsid w:val="00EF5D3E"/>
    <w:rsid w:val="00F056BB"/>
    <w:rsid w:val="00F24AD5"/>
    <w:rsid w:val="00F31249"/>
    <w:rsid w:val="00F33630"/>
    <w:rsid w:val="00F4127E"/>
    <w:rsid w:val="00F62E4F"/>
    <w:rsid w:val="00F63947"/>
    <w:rsid w:val="00FA3DB8"/>
    <w:rsid w:val="00FF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26FB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6FB3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6FB3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6FB3"/>
    <w:pPr>
      <w:keepNext/>
      <w:jc w:val="center"/>
      <w:outlineLvl w:val="3"/>
    </w:pPr>
    <w:rPr>
      <w:rFonts w:eastAsia="Calibri"/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426FB3"/>
    <w:pPr>
      <w:keepNext/>
      <w:jc w:val="both"/>
      <w:outlineLvl w:val="4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26FB3"/>
    <w:rPr>
      <w:rFonts w:ascii="Arial" w:hAnsi="Arial" w:cs="Times New Roman"/>
      <w:b/>
      <w:i/>
      <w:sz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26FB3"/>
    <w:rPr>
      <w:rFonts w:ascii="Arial" w:hAnsi="Arial" w:cs="Times New Roman"/>
      <w:b/>
      <w:sz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26FB3"/>
    <w:rPr>
      <w:rFonts w:ascii="Times New Roman" w:hAnsi="Times New Roman" w:cs="Times New Roman"/>
      <w:b/>
      <w:sz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26FB3"/>
    <w:rPr>
      <w:rFonts w:ascii="Times New Roman" w:hAnsi="Times New Roman" w:cs="Times New Roman"/>
      <w:b/>
      <w:sz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26FB3"/>
    <w:rPr>
      <w:rFonts w:eastAsia="Calibri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26FB3"/>
    <w:rPr>
      <w:rFonts w:ascii="Times New Roman" w:hAnsi="Times New Roman" w:cs="Times New Roman"/>
      <w:sz w:val="24"/>
      <w:lang w:eastAsia="ru-RU"/>
    </w:rPr>
  </w:style>
  <w:style w:type="paragraph" w:styleId="BodyText3">
    <w:name w:val="Body Text 3"/>
    <w:basedOn w:val="Normal"/>
    <w:link w:val="BodyText3Char"/>
    <w:uiPriority w:val="99"/>
    <w:rsid w:val="00426FB3"/>
    <w:rPr>
      <w:rFonts w:eastAsia="Calibri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26FB3"/>
    <w:rPr>
      <w:rFonts w:ascii="Times New Roman" w:hAnsi="Times New Roman" w:cs="Times New Roman"/>
      <w:sz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26FB3"/>
    <w:pPr>
      <w:ind w:firstLine="708"/>
      <w:jc w:val="both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26FB3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426FB3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26FB3"/>
    <w:rPr>
      <w:rFonts w:ascii="Times New Roman" w:hAnsi="Times New Roman" w:cs="Times New Roman"/>
      <w:sz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766A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66A5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464</TotalTime>
  <Pages>6</Pages>
  <Words>1860</Words>
  <Characters>10603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 Федерация</dc:title>
  <dc:subject/>
  <dc:creator>Степченко</dc:creator>
  <cp:keywords/>
  <dc:description/>
  <cp:lastModifiedBy>Пользователь</cp:lastModifiedBy>
  <cp:revision>11</cp:revision>
  <cp:lastPrinted>2024-02-28T13:26:00Z</cp:lastPrinted>
  <dcterms:created xsi:type="dcterms:W3CDTF">2021-04-20T07:45:00Z</dcterms:created>
  <dcterms:modified xsi:type="dcterms:W3CDTF">2024-02-28T13:33:00Z</dcterms:modified>
</cp:coreProperties>
</file>